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6364" w14:textId="60533A52" w:rsidR="00707CBF" w:rsidRPr="00707CBF" w:rsidRDefault="00707CBF" w:rsidP="00707CBF">
      <w:pPr>
        <w:shd w:val="clear" w:color="auto" w:fill="FFFFFF"/>
        <w:spacing w:after="200" w:line="240" w:lineRule="auto"/>
        <w:jc w:val="center"/>
        <w:rPr>
          <w:rFonts w:ascii="Arial" w:eastAsia="Times New Roman" w:hAnsi="Arial" w:cs="Arial"/>
          <w:color w:val="385623" w:themeColor="accent6" w:themeShade="80"/>
          <w:sz w:val="19"/>
          <w:szCs w:val="19"/>
          <w:u w:val="single"/>
          <w:lang w:eastAsia="da-DK"/>
        </w:rPr>
      </w:pPr>
      <w:r w:rsidRPr="00707CBF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36"/>
          <w:szCs w:val="36"/>
          <w:u w:val="single"/>
          <w:lang w:eastAsia="da-DK"/>
        </w:rPr>
        <w:t>Vedr. flishugning 202</w:t>
      </w:r>
      <w:r w:rsidR="00311B44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36"/>
          <w:szCs w:val="36"/>
          <w:u w:val="single"/>
          <w:lang w:eastAsia="da-DK"/>
        </w:rPr>
        <w:t>2</w:t>
      </w:r>
    </w:p>
    <w:p w14:paraId="45469918" w14:textId="77777777" w:rsidR="00707CBF" w:rsidRPr="00707CBF" w:rsidRDefault="00707CBF" w:rsidP="00707CBF">
      <w:pPr>
        <w:shd w:val="clear" w:color="auto" w:fill="FFFFFF"/>
        <w:spacing w:after="200" w:line="240" w:lineRule="auto"/>
        <w:jc w:val="center"/>
        <w:rPr>
          <w:rFonts w:ascii="Arial" w:eastAsia="Times New Roman" w:hAnsi="Arial" w:cs="Arial"/>
          <w:i/>
          <w:color w:val="385623" w:themeColor="accent6" w:themeShade="80"/>
          <w:sz w:val="19"/>
          <w:szCs w:val="19"/>
          <w:lang w:eastAsia="da-DK"/>
        </w:rPr>
      </w:pPr>
      <w:r w:rsidRPr="00707CBF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da-DK"/>
        </w:rPr>
        <w:t>Information vedrørende udlægning af grene til flishugning.</w:t>
      </w:r>
    </w:p>
    <w:p w14:paraId="406BF62D" w14:textId="77777777" w:rsidR="00707CBF" w:rsidRPr="00707CBF" w:rsidRDefault="00707CBF" w:rsidP="00707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Grenbunkerne må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kun indeholde grene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. Hvis der er indhold af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brædder, sten og jord, rødder, metal eller andet,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der er potentielt ødelæggende for entreprenørens materiel, efterlades bunken urørt.</w:t>
      </w:r>
    </w:p>
    <w:p w14:paraId="4F2DD5D6" w14:textId="55FE5BE3" w:rsidR="00707CBF" w:rsidRPr="00707CBF" w:rsidRDefault="00707CBF" w:rsidP="00707CB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</w:pPr>
      <w:r w:rsidRPr="00707C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da-DK"/>
        </w:rPr>
        <w:t xml:space="preserve">Gren-enderne 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skal vende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samme vej og ud mod vejen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br/>
      </w:r>
      <w:r w:rsidRPr="00707C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da-DK"/>
        </w:rPr>
        <w:t>Undgå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 xml:space="preserve">store </w:t>
      </w:r>
      <w:r w:rsidR="00311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forgreninger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. De er meget uhåndterlige i flismaskinen. Skær dem ud i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enkeltgrene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br/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Da der skal kunne køres med kraftigt materiel, skal bunkerne ligge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ud til én af adgangsvejene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i vores grundejerforening:</w:t>
      </w:r>
      <w:r w:rsidRPr="00707CBF">
        <w:rPr>
          <w:rFonts w:ascii="Arial" w:eastAsia="Times New Roman" w:hAnsi="Arial" w:cs="Arial"/>
          <w:color w:val="222222"/>
          <w:sz w:val="19"/>
          <w:szCs w:val="19"/>
          <w:lang w:eastAsia="da-DK"/>
        </w:rPr>
        <w:br/>
      </w:r>
      <w:r w:rsidRPr="00707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t>Osvejen, Fredskovens Engvej, Fredskovens Birkevej, Fredskovens Lyngvej, Fredskovens Gyvelvej, Fredskovens Åvej, Fredskovens Søvej, Fredskovvej Øst og Fredskovvej Vest.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br/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Det er en fordel, hvis grenene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ikke er for korte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, (det er hurtigere 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flis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hugge en stor gren frem for 10 små grene).</w:t>
      </w:r>
    </w:p>
    <w:p w14:paraId="2C71562C" w14:textId="77777777" w:rsidR="00707CBF" w:rsidRPr="00707CBF" w:rsidRDefault="00707CBF" w:rsidP="00707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Hvis man ønsker at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beholde flisen, afmærkes dette med en seddel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.</w:t>
      </w:r>
    </w:p>
    <w:p w14:paraId="1303B140" w14:textId="48A345BA" w:rsidR="00707CBF" w:rsidRPr="00707CBF" w:rsidRDefault="00707CBF" w:rsidP="00707C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07CB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Der må højst udlægges én bunke på max. </w:t>
      </w:r>
      <w:r w:rsidR="00311B4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</w:t>
      </w:r>
      <w:r w:rsidRPr="00707CB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m</w:t>
      </w:r>
      <w:r w:rsidRPr="00707CB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vertAlign w:val="superscript"/>
        </w:rPr>
        <w:t>3</w:t>
      </w:r>
      <w:r w:rsidRPr="00707CB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pr. parcel. (</w:t>
      </w:r>
      <w:r w:rsidRPr="00707CBF">
        <w:rPr>
          <w:rFonts w:ascii="Times New Roman" w:eastAsia="Calibri" w:hAnsi="Times New Roman" w:cs="Times New Roman"/>
          <w:b/>
          <w:sz w:val="28"/>
          <w:szCs w:val="28"/>
        </w:rPr>
        <w:t xml:space="preserve">ə: en bunke </w:t>
      </w:r>
      <w:r w:rsidR="00311B44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707CBF">
        <w:rPr>
          <w:rFonts w:ascii="Times New Roman" w:eastAsia="Calibri" w:hAnsi="Times New Roman" w:cs="Times New Roman"/>
          <w:b/>
          <w:sz w:val="28"/>
          <w:szCs w:val="28"/>
        </w:rPr>
        <w:t xml:space="preserve"> meter lang –1 meters </w:t>
      </w:r>
      <w:r w:rsidR="00184E11">
        <w:rPr>
          <w:rFonts w:ascii="Times New Roman" w:eastAsia="Calibri" w:hAnsi="Times New Roman" w:cs="Times New Roman"/>
          <w:b/>
          <w:sz w:val="28"/>
          <w:szCs w:val="28"/>
        </w:rPr>
        <w:t>bred</w:t>
      </w:r>
      <w:r w:rsidRPr="00707CBF">
        <w:rPr>
          <w:rFonts w:ascii="Times New Roman" w:eastAsia="Calibri" w:hAnsi="Times New Roman" w:cs="Times New Roman"/>
          <w:b/>
          <w:sz w:val="28"/>
          <w:szCs w:val="28"/>
        </w:rPr>
        <w:t>de – bunken i hoftehøjde. Så kan man selv ud fra denne tommelfingerregel vurdere..)</w:t>
      </w:r>
    </w:p>
    <w:p w14:paraId="792F3C76" w14:textId="682DFD01" w:rsidR="00707CBF" w:rsidRPr="00707CBF" w:rsidRDefault="00707CBF" w:rsidP="00707CBF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Udlægges der mere end </w:t>
      </w:r>
      <w:r w:rsidR="00311B44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10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m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da-DK"/>
        </w:rPr>
        <w:t>3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, skal man </w:t>
      </w:r>
      <w:r w:rsidRPr="007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selv afregne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det overskydende med entreprenøren.</w:t>
      </w:r>
    </w:p>
    <w:p w14:paraId="242F7693" w14:textId="29680E09" w:rsidR="00707CBF" w:rsidRPr="00707CBF" w:rsidRDefault="00707CBF" w:rsidP="00707CBF">
      <w:pPr>
        <w:shd w:val="clear" w:color="auto" w:fill="FFFFFF"/>
        <w:spacing w:after="200" w:line="240" w:lineRule="auto"/>
        <w:rPr>
          <w:rFonts w:ascii="Arial" w:eastAsia="Times New Roman" w:hAnsi="Arial" w:cs="Arial"/>
          <w:bCs/>
          <w:color w:val="222222"/>
          <w:sz w:val="19"/>
          <w:szCs w:val="19"/>
          <w:lang w:eastAsia="da-DK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da-DK"/>
        </w:rPr>
        <w:t>Flishugning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da-DK"/>
        </w:rPr>
        <w:t xml:space="preserve"> påbegyndes i begyndelsen af marts. Nærmere udmeldes på vores hjemmeside, når den nøjagtige dato kendes.</w:t>
      </w:r>
    </w:p>
    <w:p w14:paraId="4BE4BB0C" w14:textId="1257060A" w:rsidR="00707CBF" w:rsidRDefault="00707CBF" w:rsidP="00707CB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Flishugningen foretages af firmaet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 xml:space="preserve"> </w:t>
      </w:r>
      <w:r w:rsidRPr="00707C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da-DK"/>
        </w:rPr>
        <w:t>Woodcut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.</w:t>
      </w:r>
    </w:p>
    <w:p w14:paraId="137A50AE" w14:textId="77777777" w:rsidR="00707CBF" w:rsidRPr="00707CBF" w:rsidRDefault="00707CBF" w:rsidP="00707CB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</w:pP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t>På bestyrelsens vegne</w:t>
      </w:r>
      <w:r w:rsidRPr="00707CBF">
        <w:rPr>
          <w:rFonts w:ascii="Times New Roman" w:eastAsia="Times New Roman" w:hAnsi="Times New Roman" w:cs="Times New Roman"/>
          <w:color w:val="000000"/>
          <w:sz w:val="28"/>
          <w:szCs w:val="28"/>
          <w:lang w:eastAsia="da-DK"/>
        </w:rPr>
        <w:br/>
      </w:r>
      <w:r w:rsidRPr="00707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t>Jan Wolfram Thiemann</w:t>
      </w:r>
      <w:r w:rsidRPr="00707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br/>
        <w:t>Fredskovvej Øst 4</w:t>
      </w:r>
      <w:r w:rsidRPr="00707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br/>
      </w:r>
      <w:hyperlink r:id="rId6" w:history="1">
        <w:r w:rsidRPr="00707CBF">
          <w:rPr>
            <w:rFonts w:ascii="Times New Roman" w:eastAsia="Times New Roman" w:hAnsi="Times New Roman" w:cs="Times New Roman"/>
            <w:i/>
            <w:color w:val="0563C1"/>
            <w:sz w:val="28"/>
            <w:szCs w:val="28"/>
            <w:u w:val="single"/>
            <w:lang w:eastAsia="da-DK"/>
          </w:rPr>
          <w:t>jan@thiemann.dk</w:t>
        </w:r>
      </w:hyperlink>
    </w:p>
    <w:p w14:paraId="4BB710B7" w14:textId="52F5C578" w:rsidR="00707CBF" w:rsidRPr="00707CBF" w:rsidRDefault="00707CBF" w:rsidP="00707CB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</w:pPr>
      <w:r w:rsidRPr="00707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t>+45 2423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da-DK"/>
        </w:rPr>
        <w:t xml:space="preserve"> 7955</w:t>
      </w:r>
    </w:p>
    <w:sectPr w:rsidR="00707CBF" w:rsidRPr="00707CBF" w:rsidSect="00DB0D6A">
      <w:headerReference w:type="default" r:id="rId7"/>
      <w:pgSz w:w="11906" w:h="16838"/>
      <w:pgMar w:top="-2552" w:right="1134" w:bottom="1701" w:left="1134" w:header="25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7DE5" w14:textId="77777777" w:rsidR="007E65EB" w:rsidRDefault="007E65EB" w:rsidP="00DB0D6A">
      <w:pPr>
        <w:spacing w:after="0" w:line="240" w:lineRule="auto"/>
      </w:pPr>
      <w:r>
        <w:separator/>
      </w:r>
    </w:p>
  </w:endnote>
  <w:endnote w:type="continuationSeparator" w:id="0">
    <w:p w14:paraId="1E8840B5" w14:textId="77777777" w:rsidR="007E65EB" w:rsidRDefault="007E65EB" w:rsidP="00DB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BD95" w14:textId="77777777" w:rsidR="007E65EB" w:rsidRDefault="007E65EB" w:rsidP="00DB0D6A">
      <w:pPr>
        <w:spacing w:after="0" w:line="240" w:lineRule="auto"/>
      </w:pPr>
      <w:r>
        <w:separator/>
      </w:r>
    </w:p>
  </w:footnote>
  <w:footnote w:type="continuationSeparator" w:id="0">
    <w:p w14:paraId="14025B82" w14:textId="77777777" w:rsidR="007E65EB" w:rsidRDefault="007E65EB" w:rsidP="00DB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4821" w14:textId="77777777" w:rsidR="00DB0D6A" w:rsidRPr="00DB0D6A" w:rsidRDefault="00DB0D6A" w:rsidP="00DB0D6A">
    <w:pPr>
      <w:rPr>
        <w:b/>
        <w:bCs/>
        <w:i/>
        <w:iCs/>
        <w:color w:val="385623" w:themeColor="accent6" w:themeShade="80"/>
        <w:sz w:val="16"/>
        <w:szCs w:val="16"/>
      </w:rPr>
    </w:pPr>
    <w:r>
      <w:rPr>
        <w:b/>
        <w:bCs/>
        <w:i/>
        <w:iCs/>
        <w:noProof/>
        <w:color w:val="385623" w:themeColor="accent6" w:themeShade="80"/>
        <w:sz w:val="96"/>
        <w:szCs w:val="96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46D684" wp14:editId="73A06D20">
              <wp:simplePos x="0" y="0"/>
              <wp:positionH relativeFrom="column">
                <wp:posOffset>-558165</wp:posOffset>
              </wp:positionH>
              <wp:positionV relativeFrom="paragraph">
                <wp:posOffset>-1399540</wp:posOffset>
              </wp:positionV>
              <wp:extent cx="7221220" cy="1318895"/>
              <wp:effectExtent l="0" t="0" r="0" b="0"/>
              <wp:wrapNone/>
              <wp:docPr id="45" name="Gruppe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1220" cy="1318895"/>
                        <a:chOff x="0" y="0"/>
                        <a:chExt cx="7221220" cy="1318895"/>
                      </a:xfrm>
                    </wpg:grpSpPr>
                    <pic:pic xmlns:pic="http://schemas.openxmlformats.org/drawingml/2006/picture">
                      <pic:nvPicPr>
                        <pic:cNvPr id="44" name="Billede 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1220" cy="1318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17" name="Tekstfelt 2"/>
                      <wps:cNvSpPr txBox="1">
                        <a:spLocks noChangeArrowheads="1"/>
                      </wps:cNvSpPr>
                      <wps:spPr bwMode="auto">
                        <a:xfrm>
                          <a:off x="428625" y="9525"/>
                          <a:ext cx="6238875" cy="1239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6978" w14:textId="77777777" w:rsidR="00DB0D6A" w:rsidRPr="00DB0D6A" w:rsidRDefault="00DB0D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9F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Fredskovens Ejerlaug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br/>
                            </w:r>
                            <w:r w:rsidRPr="00DB0D6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fredskovens.ejerlaug@gmail.com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6D684" id="Gruppe 45" o:spid="_x0000_s1026" style="position:absolute;margin-left:-43.95pt;margin-top:-110.2pt;width:568.6pt;height:103.85pt;z-index:251660288" coordsize="72212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44" o:spid="_x0000_s1027" type="#_x0000_t75" style="position:absolute;width:72212;height:1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8" type="#_x0000_t202" style="position:absolute;left:4286;top:95;width:62389;height:1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C876978" w14:textId="77777777" w:rsidR="00DB0D6A" w:rsidRPr="00DB0D6A" w:rsidRDefault="00DB0D6A">
                      <w:pPr>
                        <w:rPr>
                          <w:sz w:val="28"/>
                          <w:szCs w:val="28"/>
                        </w:rPr>
                      </w:pPr>
                      <w:r w:rsidRPr="009E179F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96"/>
                          <w:szCs w:val="96"/>
                        </w:rPr>
                        <w:t>Fredskovens Ejerlaug</w:t>
                      </w:r>
                      <w: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96"/>
                          <w:szCs w:val="96"/>
                        </w:rPr>
                        <w:br/>
                      </w:r>
                      <w:r w:rsidRPr="00DB0D6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28"/>
                        </w:rPr>
                        <w:t>fredskovens.ejerlaug@gmail.com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BF"/>
    <w:rsid w:val="000E4900"/>
    <w:rsid w:val="00184E11"/>
    <w:rsid w:val="00246930"/>
    <w:rsid w:val="00311B44"/>
    <w:rsid w:val="00703FC3"/>
    <w:rsid w:val="00707CBF"/>
    <w:rsid w:val="007E65EB"/>
    <w:rsid w:val="009C6A24"/>
    <w:rsid w:val="00A80EC9"/>
    <w:rsid w:val="00B240DC"/>
    <w:rsid w:val="00B3495D"/>
    <w:rsid w:val="00DB0D6A"/>
    <w:rsid w:val="00EB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75CEC0"/>
  <w15:chartTrackingRefBased/>
  <w15:docId w15:val="{4B1849EF-4864-4036-A970-1456EF49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D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D6A"/>
  </w:style>
  <w:style w:type="paragraph" w:styleId="Footer">
    <w:name w:val="footer"/>
    <w:basedOn w:val="Normal"/>
    <w:link w:val="FooterChar"/>
    <w:uiPriority w:val="99"/>
    <w:unhideWhenUsed/>
    <w:rsid w:val="00DB0D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@thiemann.d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Grundejerforening%20Fredskoven\Grundejerlaug%20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Grundejerlaug SKABELON.dotx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Wolfram Thiemann</dc:creator>
  <cp:keywords/>
  <dc:description/>
  <cp:lastModifiedBy>Erland Gronnegaard</cp:lastModifiedBy>
  <cp:revision>3</cp:revision>
  <dcterms:created xsi:type="dcterms:W3CDTF">2021-09-22T18:13:00Z</dcterms:created>
  <dcterms:modified xsi:type="dcterms:W3CDTF">2021-09-23T10:47:00Z</dcterms:modified>
</cp:coreProperties>
</file>